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36"/>
          <w:szCs w:val="36"/>
        </w:rPr>
        <w:id w:val="468723047"/>
        <w:placeholder>
          <w:docPart w:val="E441D96E9B204EBBAB27F6039AD79123"/>
        </w:placeholder>
        <w15:appearance w15:val="hidden"/>
      </w:sdtPr>
      <w:sdtEndPr>
        <w:rPr>
          <w:sz w:val="18"/>
          <w:szCs w:val="18"/>
        </w:rPr>
      </w:sdtEndPr>
      <w:sdtContent>
        <w:p w14:paraId="6746C0E5" w14:textId="798DA499" w:rsidR="004A4D36" w:rsidRDefault="000633F7" w:rsidP="004A4D36">
          <w:pPr>
            <w:jc w:val="right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INVOICE</w:t>
          </w:r>
        </w:p>
        <w:p w14:paraId="49F070B3" w14:textId="77777777" w:rsidR="004A4D36" w:rsidRPr="004A4D36" w:rsidRDefault="004A4D36" w:rsidP="004A4D36">
          <w:pPr>
            <w:jc w:val="right"/>
            <w:rPr>
              <w:b/>
              <w:bCs/>
              <w:szCs w:val="18"/>
            </w:rPr>
          </w:pPr>
        </w:p>
        <w:tbl>
          <w:tblPr>
            <w:tblStyle w:val="InvoiceTable"/>
            <w:tblpPr w:leftFromText="180" w:rightFromText="180" w:vertAnchor="page" w:horzAnchor="margin" w:tblpXSpec="right" w:tblpY="1666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1413"/>
            <w:gridCol w:w="1701"/>
          </w:tblGrid>
          <w:tr w:rsidR="00434FB4" w:rsidRPr="00722C60" w14:paraId="1370BAF9" w14:textId="77777777" w:rsidTr="00434FB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tcW w:w="1413" w:type="dxa"/>
                <w:shd w:val="clear" w:color="auto" w:fill="DEEAF6"/>
              </w:tcPr>
              <w:p w14:paraId="2994218B" w14:textId="77777777" w:rsidR="00434FB4" w:rsidRPr="00722C60" w:rsidRDefault="00434FB4" w:rsidP="00434FB4">
                <w:pPr>
                  <w:rPr>
                    <w:szCs w:val="18"/>
                  </w:rPr>
                </w:pPr>
                <w:r>
                  <w:rPr>
                    <w:szCs w:val="18"/>
                  </w:rPr>
                  <w:t>Invoice No:</w:t>
                </w:r>
              </w:p>
            </w:tc>
            <w:tc>
              <w:tcPr>
                <w:tcW w:w="1701" w:type="dxa"/>
                <w:shd w:val="clear" w:color="auto" w:fill="FFFFFF" w:themeFill="background1"/>
              </w:tcPr>
              <w:p w14:paraId="32D794B5" w14:textId="0B107FDA" w:rsidR="00434FB4" w:rsidRPr="00722C60" w:rsidRDefault="00434FB4" w:rsidP="00434FB4">
                <w:pPr>
                  <w:rPr>
                    <w:b w:val="0"/>
                    <w:bCs/>
                    <w:szCs w:val="18"/>
                  </w:rPr>
                </w:pPr>
              </w:p>
            </w:tc>
          </w:tr>
          <w:tr w:rsidR="00434FB4" w:rsidRPr="00722C60" w14:paraId="3C58B879" w14:textId="77777777" w:rsidTr="00434FB4">
            <w:tc>
              <w:tcPr>
                <w:tcW w:w="1413" w:type="dxa"/>
                <w:shd w:val="clear" w:color="auto" w:fill="DEEAF6"/>
              </w:tcPr>
              <w:p w14:paraId="66C1A66A" w14:textId="77777777" w:rsidR="00434FB4" w:rsidRPr="00722C60" w:rsidRDefault="00434FB4" w:rsidP="00434FB4">
                <w:pPr>
                  <w:rPr>
                    <w:b/>
                    <w:szCs w:val="18"/>
                  </w:rPr>
                </w:pPr>
                <w:r>
                  <w:rPr>
                    <w:b/>
                    <w:szCs w:val="18"/>
                  </w:rPr>
                  <w:t>Invoice Date:</w:t>
                </w:r>
              </w:p>
            </w:tc>
            <w:tc>
              <w:tcPr>
                <w:tcW w:w="1701" w:type="dxa"/>
              </w:tcPr>
              <w:p w14:paraId="2E1A270C" w14:textId="1ECC4423" w:rsidR="00434FB4" w:rsidRPr="00722C60" w:rsidRDefault="006365C9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30/8/2026</w:t>
                </w:r>
              </w:p>
            </w:tc>
          </w:tr>
          <w:tr w:rsidR="00434FB4" w:rsidRPr="00722C60" w14:paraId="7802C6AE" w14:textId="77777777" w:rsidTr="00434FB4">
            <w:tc>
              <w:tcPr>
                <w:tcW w:w="1413" w:type="dxa"/>
                <w:shd w:val="clear" w:color="auto" w:fill="DEEAF6"/>
              </w:tcPr>
              <w:p w14:paraId="32A9CDE1" w14:textId="77777777" w:rsidR="00434FB4" w:rsidRPr="00722C60" w:rsidRDefault="00434FB4" w:rsidP="00434FB4">
                <w:pPr>
                  <w:rPr>
                    <w:b/>
                    <w:szCs w:val="18"/>
                  </w:rPr>
                </w:pPr>
                <w:r>
                  <w:rPr>
                    <w:b/>
                    <w:szCs w:val="18"/>
                  </w:rPr>
                  <w:t>Due Date:</w:t>
                </w:r>
              </w:p>
            </w:tc>
            <w:tc>
              <w:tcPr>
                <w:tcW w:w="1701" w:type="dxa"/>
              </w:tcPr>
              <w:p w14:paraId="374BF500" w14:textId="0C73B57E" w:rsidR="00434FB4" w:rsidRPr="00722C60" w:rsidRDefault="006365C9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07/09/2026</w:t>
                </w:r>
              </w:p>
            </w:tc>
          </w:tr>
        </w:tbl>
        <w:tbl>
          <w:tblPr>
            <w:tblStyle w:val="InvoiceTable"/>
            <w:tblpPr w:leftFromText="180" w:rightFromText="180" w:vertAnchor="text" w:horzAnchor="margin" w:tblpY="148"/>
            <w:tblOverlap w:val="never"/>
            <w:tblW w:w="0" w:type="auto"/>
            <w:tblLook w:val="0600" w:firstRow="0" w:lastRow="0" w:firstColumn="0" w:lastColumn="0" w:noHBand="1" w:noVBand="1"/>
          </w:tblPr>
          <w:tblGrid>
            <w:gridCol w:w="1169"/>
            <w:gridCol w:w="3208"/>
          </w:tblGrid>
          <w:tr w:rsidR="00434FB4" w:rsidRPr="00722C60" w14:paraId="76C7B6AC" w14:textId="77777777" w:rsidTr="00434FB4">
            <w:trPr>
              <w:trHeight w:val="265"/>
            </w:trPr>
            <w:tc>
              <w:tcPr>
                <w:tcW w:w="1169" w:type="dxa"/>
                <w:shd w:val="clear" w:color="auto" w:fill="DEEAF6"/>
              </w:tcPr>
              <w:p w14:paraId="71455667" w14:textId="7777777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Company:</w:t>
                </w:r>
              </w:p>
            </w:tc>
            <w:tc>
              <w:tcPr>
                <w:tcW w:w="3208" w:type="dxa"/>
              </w:tcPr>
              <w:p w14:paraId="0C10ACF4" w14:textId="23DA5C3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</w:p>
            </w:tc>
          </w:tr>
          <w:tr w:rsidR="00434FB4" w:rsidRPr="00722C60" w14:paraId="5755F2A3" w14:textId="77777777" w:rsidTr="00434FB4">
            <w:tc>
              <w:tcPr>
                <w:tcW w:w="1169" w:type="dxa"/>
                <w:shd w:val="clear" w:color="auto" w:fill="DEEAF6"/>
              </w:tcPr>
              <w:p w14:paraId="66B7E0DD" w14:textId="7777777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ABN:</w:t>
                </w:r>
              </w:p>
            </w:tc>
            <w:tc>
              <w:tcPr>
                <w:tcW w:w="3208" w:type="dxa"/>
              </w:tcPr>
              <w:p w14:paraId="373A6C35" w14:textId="3DC75A2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</w:p>
            </w:tc>
          </w:tr>
          <w:tr w:rsidR="00434FB4" w:rsidRPr="00722C60" w14:paraId="34CC97B7" w14:textId="77777777" w:rsidTr="00434FB4">
            <w:tc>
              <w:tcPr>
                <w:tcW w:w="1169" w:type="dxa"/>
                <w:shd w:val="clear" w:color="auto" w:fill="DEEAF6"/>
              </w:tcPr>
              <w:p w14:paraId="174A38B3" w14:textId="7777777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Address:</w:t>
                </w:r>
              </w:p>
            </w:tc>
            <w:tc>
              <w:tcPr>
                <w:tcW w:w="3208" w:type="dxa"/>
              </w:tcPr>
              <w:p w14:paraId="156DEA92" w14:textId="02842261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</w:p>
            </w:tc>
          </w:tr>
          <w:tr w:rsidR="00434FB4" w:rsidRPr="00722C60" w14:paraId="27544F6D" w14:textId="77777777" w:rsidTr="00434FB4">
            <w:tc>
              <w:tcPr>
                <w:tcW w:w="1169" w:type="dxa"/>
                <w:shd w:val="clear" w:color="auto" w:fill="DEEAF6"/>
              </w:tcPr>
              <w:p w14:paraId="27E5158F" w14:textId="7777777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Email:</w:t>
                </w:r>
              </w:p>
            </w:tc>
            <w:tc>
              <w:tcPr>
                <w:tcW w:w="3208" w:type="dxa"/>
              </w:tcPr>
              <w:p w14:paraId="1A78CCC5" w14:textId="2363913B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</w:p>
            </w:tc>
          </w:tr>
          <w:tr w:rsidR="00434FB4" w:rsidRPr="00722C60" w14:paraId="21F8FD9C" w14:textId="77777777" w:rsidTr="00434FB4">
            <w:tc>
              <w:tcPr>
                <w:tcW w:w="1169" w:type="dxa"/>
                <w:shd w:val="clear" w:color="auto" w:fill="DEEAF6"/>
              </w:tcPr>
              <w:p w14:paraId="6877C25D" w14:textId="77777777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  <w:r>
                  <w:rPr>
                    <w:b/>
                    <w:bCs/>
                    <w:szCs w:val="18"/>
                  </w:rPr>
                  <w:t>Phone:</w:t>
                </w:r>
              </w:p>
            </w:tc>
            <w:tc>
              <w:tcPr>
                <w:tcW w:w="3208" w:type="dxa"/>
              </w:tcPr>
              <w:p w14:paraId="55686BB6" w14:textId="65F5BA51" w:rsidR="00434FB4" w:rsidRPr="00722C60" w:rsidRDefault="00434FB4" w:rsidP="00434FB4">
                <w:pPr>
                  <w:rPr>
                    <w:b/>
                    <w:bCs/>
                    <w:szCs w:val="18"/>
                  </w:rPr>
                </w:pPr>
              </w:p>
            </w:tc>
          </w:tr>
        </w:tbl>
        <w:p w14:paraId="68D2AE87" w14:textId="79106AD8" w:rsidR="00722C60" w:rsidRPr="004A4D36" w:rsidRDefault="00722C60" w:rsidP="00BC1243">
          <w:pPr>
            <w:rPr>
              <w:b/>
              <w:bCs/>
              <w:szCs w:val="18"/>
            </w:rPr>
          </w:pPr>
        </w:p>
        <w:tbl>
          <w:tblPr>
            <w:tblStyle w:val="InvoiceTable"/>
            <w:tblW w:w="1101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019"/>
          </w:tblGrid>
          <w:tr w:rsidR="006902DA" w:rsidRPr="00722C60" w14:paraId="393EA66F" w14:textId="09F1369A" w:rsidTr="006902DA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2317"/>
            </w:trPr>
            <w:tc>
              <w:tcPr>
                <w:tcW w:w="11019" w:type="dxa"/>
                <w:shd w:val="clear" w:color="auto" w:fill="FFFFFF" w:themeFill="background1"/>
              </w:tcPr>
              <w:p w14:paraId="193012BC" w14:textId="768E2B3D" w:rsidR="006902DA" w:rsidRPr="004A4D36" w:rsidRDefault="006902DA" w:rsidP="00BC1243">
                <w:pPr>
                  <w:pBdr>
                    <w:bottom w:val="single" w:sz="12" w:space="1" w:color="auto"/>
                  </w:pBdr>
                  <w:rPr>
                    <w:b w:val="0"/>
                    <w:bCs/>
                    <w:sz w:val="2"/>
                    <w:szCs w:val="2"/>
                  </w:rPr>
                </w:pPr>
              </w:p>
              <w:p w14:paraId="05DEDFC1" w14:textId="6C5B819C" w:rsidR="006902DA" w:rsidRPr="008A56FF" w:rsidRDefault="006902DA" w:rsidP="00BC1243">
                <w:pPr>
                  <w:rPr>
                    <w:b w:val="0"/>
                    <w:bCs/>
                    <w:sz w:val="20"/>
                  </w:rPr>
                </w:pPr>
                <w:r w:rsidRPr="00434FB4">
                  <w:rPr>
                    <w:bCs/>
                    <w:sz w:val="20"/>
                  </w:rPr>
                  <w:t>TO:</w:t>
                </w:r>
                <w:r>
                  <w:rPr>
                    <w:bCs/>
                    <w:sz w:val="20"/>
                  </w:rPr>
                  <w:t xml:space="preserve"> </w:t>
                </w:r>
              </w:p>
              <w:tbl>
                <w:tblPr>
                  <w:tblStyle w:val="InvoiceTable"/>
                  <w:tblW w:w="0" w:type="auto"/>
                  <w:tblInd w:w="1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862"/>
                  <w:gridCol w:w="3329"/>
                </w:tblGrid>
                <w:tr w:rsidR="006902DA" w14:paraId="4824A5D4" w14:textId="77777777" w:rsidTr="006902DA">
                  <w:tr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trHeight w:val="1142"/>
                  </w:trPr>
                  <w:tc>
                    <w:tcPr>
                      <w:tcW w:w="6861" w:type="dxa"/>
                      <w:shd w:val="clear" w:color="auto" w:fill="FFFFFF" w:themeFill="background1"/>
                    </w:tcPr>
                    <w:tbl>
                      <w:tblPr>
                        <w:tblStyle w:val="InvoiceTable"/>
                        <w:tblW w:w="6563" w:type="dxa"/>
                        <w:tblInd w:w="1" w:type="dxa"/>
                        <w:tblLook w:val="04A0" w:firstRow="1" w:lastRow="0" w:firstColumn="1" w:lastColumn="0" w:noHBand="0" w:noVBand="1"/>
                      </w:tblPr>
                      <w:tblGrid>
                        <w:gridCol w:w="1981"/>
                        <w:gridCol w:w="4582"/>
                      </w:tblGrid>
                      <w:tr w:rsidR="006902DA" w14:paraId="4EDAD949" w14:textId="77777777" w:rsidTr="006902DA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359"/>
                        </w:trPr>
                        <w:tc>
                          <w:tcPr>
                            <w:tcW w:w="1981" w:type="dxa"/>
                            <w:shd w:val="clear" w:color="auto" w:fill="DEEAF6"/>
                          </w:tcPr>
                          <w:p w14:paraId="3577A9CB" w14:textId="40F0668A" w:rsidR="006902DA" w:rsidRPr="004A4D36" w:rsidRDefault="006902DA" w:rsidP="00BC1243">
                            <w:pPr>
                              <w:rPr>
                                <w:szCs w:val="18"/>
                              </w:rPr>
                            </w:pPr>
                            <w:r w:rsidRPr="004A4D36">
                              <w:rPr>
                                <w:szCs w:val="18"/>
                              </w:rPr>
                              <w:t>NDIS Client Name:</w:t>
                            </w:r>
                          </w:p>
                        </w:tc>
                        <w:tc>
                          <w:tcPr>
                            <w:tcW w:w="4582" w:type="dxa"/>
                            <w:shd w:val="clear" w:color="auto" w:fill="FFFFFF" w:themeFill="background1"/>
                          </w:tcPr>
                          <w:p w14:paraId="4AB9A424" w14:textId="35BE3533" w:rsidR="006902DA" w:rsidRDefault="006902DA" w:rsidP="00BC1243">
                            <w:pPr>
                              <w:rPr>
                                <w:b w:val="0"/>
                                <w:bCs/>
                                <w:szCs w:val="18"/>
                              </w:rPr>
                            </w:pPr>
                          </w:p>
                        </w:tc>
                      </w:tr>
                      <w:tr w:rsidR="006902DA" w14:paraId="4942936D" w14:textId="77777777" w:rsidTr="006902DA">
                        <w:trPr>
                          <w:trHeight w:val="372"/>
                        </w:trPr>
                        <w:tc>
                          <w:tcPr>
                            <w:tcW w:w="1981" w:type="dxa"/>
                            <w:shd w:val="clear" w:color="auto" w:fill="DEEAF6"/>
                          </w:tcPr>
                          <w:p w14:paraId="3CCEA80D" w14:textId="759457E6" w:rsidR="006902DA" w:rsidRDefault="006902DA" w:rsidP="00BC124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18"/>
                              </w:rPr>
                              <w:t>NDIS Number:</w:t>
                            </w:r>
                          </w:p>
                        </w:tc>
                        <w:tc>
                          <w:tcPr>
                            <w:tcW w:w="4582" w:type="dxa"/>
                            <w:shd w:val="clear" w:color="auto" w:fill="FFFFFF" w:themeFill="background1"/>
                          </w:tcPr>
                          <w:p w14:paraId="5F11CF17" w14:textId="5D0BA91C" w:rsidR="006902DA" w:rsidRDefault="006902DA" w:rsidP="00BC124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</w:p>
                        </w:tc>
                      </w:tr>
                      <w:tr w:rsidR="006902DA" w14:paraId="608B5E52" w14:textId="77777777" w:rsidTr="006902DA">
                        <w:trPr>
                          <w:trHeight w:val="359"/>
                        </w:trPr>
                        <w:tc>
                          <w:tcPr>
                            <w:tcW w:w="1981" w:type="dxa"/>
                            <w:shd w:val="clear" w:color="auto" w:fill="DEEAF6"/>
                          </w:tcPr>
                          <w:p w14:paraId="1A1E8FEC" w14:textId="7E2935EF" w:rsidR="006902DA" w:rsidRDefault="006902DA" w:rsidP="00BC124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18"/>
                              </w:rPr>
                              <w:t>Address:</w:t>
                            </w:r>
                          </w:p>
                        </w:tc>
                        <w:tc>
                          <w:tcPr>
                            <w:tcW w:w="4582" w:type="dxa"/>
                          </w:tcPr>
                          <w:p w14:paraId="2184039D" w14:textId="3AEDB755" w:rsidR="006902DA" w:rsidRDefault="006902DA" w:rsidP="00BC124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C7A2E50" w14:textId="77777777" w:rsidR="006902DA" w:rsidRDefault="006902DA" w:rsidP="00BC1243">
                      <w:pPr>
                        <w:rPr>
                          <w:b w:val="0"/>
                          <w:bCs/>
                          <w:szCs w:val="18"/>
                        </w:rPr>
                      </w:pPr>
                    </w:p>
                  </w:tc>
                  <w:tc>
                    <w:tcPr>
                      <w:tcW w:w="3329" w:type="dxa"/>
                      <w:shd w:val="clear" w:color="auto" w:fill="auto"/>
                    </w:tcPr>
                    <w:tbl>
                      <w:tblPr>
                        <w:tblStyle w:val="InvoiceTable"/>
                        <w:tblpPr w:leftFromText="180" w:rightFromText="180" w:horzAnchor="margin" w:tblpXSpec="right" w:tblpY="-450"/>
                        <w:tblOverlap w:val="nev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0"/>
                      </w:tblGrid>
                      <w:tr w:rsidR="006902DA" w14:paraId="1F0D4C89" w14:textId="77777777" w:rsidTr="006902DA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14"/>
                        </w:trPr>
                        <w:tc>
                          <w:tcPr>
                            <w:tcW w:w="27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DEEAF6"/>
                          </w:tcPr>
                          <w:p w14:paraId="3EF6D9C6" w14:textId="137E972D" w:rsidR="006902DA" w:rsidRPr="004A4D36" w:rsidRDefault="006902DA" w:rsidP="00BC1243">
                            <w:pPr>
                              <w:rPr>
                                <w:szCs w:val="18"/>
                              </w:rPr>
                            </w:pPr>
                            <w:r w:rsidRPr="004A4D36">
                              <w:rPr>
                                <w:szCs w:val="18"/>
                              </w:rPr>
                              <w:t>C/O: USEA Plan Managers</w:t>
                            </w:r>
                          </w:p>
                        </w:tc>
                      </w:tr>
                      <w:tr w:rsidR="006902DA" w14:paraId="4D0CAB53" w14:textId="77777777" w:rsidTr="006902DA">
                        <w:trPr>
                          <w:trHeight w:val="213"/>
                        </w:trPr>
                        <w:tc>
                          <w:tcPr>
                            <w:tcW w:w="27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DEEAF6"/>
                          </w:tcPr>
                          <w:p w14:paraId="5C3DE1CF" w14:textId="4531DD43" w:rsidR="006902DA" w:rsidRDefault="006902DA" w:rsidP="00BC124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18"/>
                              </w:rPr>
                              <w:t>ndis.invoices@usea.com.au</w:t>
                            </w:r>
                          </w:p>
                        </w:tc>
                      </w:tr>
                    </w:tbl>
                    <w:p w14:paraId="564FA2C8" w14:textId="77777777" w:rsidR="006902DA" w:rsidRDefault="006902DA" w:rsidP="00BC1243">
                      <w:pPr>
                        <w:rPr>
                          <w:b w:val="0"/>
                          <w:bCs/>
                          <w:szCs w:val="18"/>
                        </w:rPr>
                      </w:pPr>
                    </w:p>
                  </w:tc>
                </w:tr>
              </w:tbl>
              <w:p w14:paraId="14A5D73B" w14:textId="6D31DE9B" w:rsidR="006902DA" w:rsidRPr="008A56FF" w:rsidRDefault="006902DA" w:rsidP="00BC1243">
                <w:pPr>
                  <w:rPr>
                    <w:bCs/>
                    <w:szCs w:val="18"/>
                  </w:rPr>
                </w:pPr>
              </w:p>
            </w:tc>
          </w:tr>
        </w:tbl>
        <w:p w14:paraId="7E83DEE5" w14:textId="57205B60" w:rsidR="00735CF9" w:rsidRPr="008A56FF" w:rsidRDefault="00000000">
          <w:pPr>
            <w:rPr>
              <w:b/>
              <w:bCs/>
              <w:szCs w:val="18"/>
            </w:rPr>
          </w:pPr>
        </w:p>
      </w:sdtContent>
    </w:sdt>
    <w:tbl>
      <w:tblPr>
        <w:tblStyle w:val="InvoiceTable"/>
        <w:tblW w:w="5000" w:type="pct"/>
        <w:tblInd w:w="-5" w:type="dxa"/>
        <w:tblLook w:val="04E0" w:firstRow="1" w:lastRow="1" w:firstColumn="1" w:lastColumn="0" w:noHBand="0" w:noVBand="1"/>
        <w:tblDescription w:val="Invoice Table"/>
      </w:tblPr>
      <w:tblGrid>
        <w:gridCol w:w="1419"/>
        <w:gridCol w:w="3543"/>
        <w:gridCol w:w="2065"/>
        <w:gridCol w:w="1053"/>
        <w:gridCol w:w="1571"/>
        <w:gridCol w:w="1139"/>
      </w:tblGrid>
      <w:tr w:rsidR="004A4D36" w14:paraId="042A4435" w14:textId="77777777" w:rsidTr="00E41E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7"/>
          <w:tblHeader/>
        </w:trPr>
        <w:tc>
          <w:tcPr>
            <w:tcW w:w="657" w:type="pct"/>
          </w:tcPr>
          <w:p w14:paraId="240AE32A" w14:textId="5DD41E86" w:rsidR="00735CF9" w:rsidRDefault="00000000" w:rsidP="004A4D36">
            <w:pPr>
              <w:jc w:val="center"/>
            </w:pPr>
            <w:sdt>
              <w:sdtPr>
                <w:id w:val="1275219298"/>
                <w:placeholder>
                  <w:docPart w:val="6D29F5CE149F45AD87E76946486EE6BE"/>
                </w:placeholder>
                <w15:appearance w15:val="hidden"/>
              </w:sdtPr>
              <w:sdtContent>
                <w:r w:rsidR="00722C60">
                  <w:t>Service Date</w:t>
                </w:r>
              </w:sdtContent>
            </w:sdt>
          </w:p>
        </w:tc>
        <w:tc>
          <w:tcPr>
            <w:tcW w:w="1642" w:type="pct"/>
            <w:shd w:val="clear" w:color="auto" w:fill="DEEAF6"/>
          </w:tcPr>
          <w:p w14:paraId="50B9925B" w14:textId="501018BE" w:rsidR="00735CF9" w:rsidRDefault="00722C60" w:rsidP="004A4D36">
            <w:pPr>
              <w:jc w:val="center"/>
            </w:pPr>
            <w:r>
              <w:t>Description</w:t>
            </w:r>
          </w:p>
        </w:tc>
        <w:tc>
          <w:tcPr>
            <w:tcW w:w="957" w:type="pct"/>
          </w:tcPr>
          <w:p w14:paraId="7A308D90" w14:textId="608401C7" w:rsidR="00735CF9" w:rsidRDefault="00722C60" w:rsidP="004A4D36">
            <w:pPr>
              <w:jc w:val="center"/>
            </w:pPr>
            <w:r>
              <w:t>NDIS Line Item</w:t>
            </w:r>
          </w:p>
        </w:tc>
        <w:tc>
          <w:tcPr>
            <w:tcW w:w="488" w:type="pct"/>
          </w:tcPr>
          <w:p w14:paraId="33B3CBB8" w14:textId="0B64C382" w:rsidR="00735CF9" w:rsidRDefault="00722C60" w:rsidP="004A4D36">
            <w:pPr>
              <w:jc w:val="center"/>
            </w:pPr>
            <w:r>
              <w:t>Hours/ Quantity</w:t>
            </w:r>
          </w:p>
        </w:tc>
        <w:tc>
          <w:tcPr>
            <w:tcW w:w="728" w:type="pct"/>
          </w:tcPr>
          <w:p w14:paraId="139B15CF" w14:textId="363C154A" w:rsidR="00735CF9" w:rsidRDefault="00722C60" w:rsidP="004A4D36">
            <w:pPr>
              <w:jc w:val="center"/>
            </w:pPr>
            <w:r>
              <w:t>Rate</w:t>
            </w:r>
          </w:p>
        </w:tc>
        <w:tc>
          <w:tcPr>
            <w:tcW w:w="528" w:type="pct"/>
          </w:tcPr>
          <w:p w14:paraId="3FA05002" w14:textId="58F6C84C" w:rsidR="00735CF9" w:rsidRDefault="00722C60" w:rsidP="004A4D36">
            <w:pPr>
              <w:jc w:val="center"/>
            </w:pPr>
            <w:r>
              <w:t>Amount</w:t>
            </w:r>
          </w:p>
        </w:tc>
      </w:tr>
      <w:tr w:rsidR="004A4D36" w14:paraId="6EFFAE37" w14:textId="77777777" w:rsidTr="00E41EAB">
        <w:trPr>
          <w:trHeight w:val="443"/>
        </w:trPr>
        <w:tc>
          <w:tcPr>
            <w:tcW w:w="657" w:type="pct"/>
          </w:tcPr>
          <w:p w14:paraId="0415CCD3" w14:textId="1B595837" w:rsidR="00735CF9" w:rsidRDefault="00FF2DEF" w:rsidP="00591137">
            <w:r>
              <w:t>27/08</w:t>
            </w:r>
            <w:r w:rsidR="00896B01">
              <w:t>/2026</w:t>
            </w:r>
          </w:p>
        </w:tc>
        <w:tc>
          <w:tcPr>
            <w:tcW w:w="1642" w:type="pct"/>
          </w:tcPr>
          <w:p w14:paraId="535F7000" w14:textId="1D8371BF" w:rsidR="00735CF9" w:rsidRDefault="005C2ED9" w:rsidP="00497D1B">
            <w:pPr>
              <w:jc w:val="center"/>
            </w:pPr>
            <w:r w:rsidRPr="00246A47">
              <w:t xml:space="preserve">Assistance with Self-Care </w:t>
            </w:r>
            <w:r w:rsidR="00F53CDF">
              <w:t>–</w:t>
            </w:r>
            <w:r>
              <w:t xml:space="preserve"> </w:t>
            </w:r>
            <w:r w:rsidR="00E90BF5">
              <w:t>Weekday</w:t>
            </w:r>
          </w:p>
        </w:tc>
        <w:tc>
          <w:tcPr>
            <w:tcW w:w="957" w:type="pct"/>
          </w:tcPr>
          <w:p w14:paraId="0F58966E" w14:textId="69C38EA8" w:rsidR="00735CF9" w:rsidRDefault="005C2ED9" w:rsidP="00591137">
            <w:r w:rsidRPr="005C2ED9">
              <w:t>01_01</w:t>
            </w:r>
            <w:r w:rsidR="001E28F8">
              <w:t>1</w:t>
            </w:r>
            <w:r w:rsidRPr="005C2ED9">
              <w:t>_0107_1_1</w:t>
            </w:r>
          </w:p>
        </w:tc>
        <w:tc>
          <w:tcPr>
            <w:tcW w:w="488" w:type="pct"/>
          </w:tcPr>
          <w:p w14:paraId="548FB90D" w14:textId="4EDC2C66" w:rsidR="00735CF9" w:rsidRDefault="00FF2DEF" w:rsidP="00497D1B">
            <w:pPr>
              <w:jc w:val="center"/>
            </w:pPr>
            <w:r>
              <w:t>4</w:t>
            </w:r>
          </w:p>
        </w:tc>
        <w:tc>
          <w:tcPr>
            <w:tcW w:w="728" w:type="pct"/>
          </w:tcPr>
          <w:p w14:paraId="28BAFF51" w14:textId="2D18D9E6" w:rsidR="00735CF9" w:rsidRDefault="00FF2DEF" w:rsidP="00497D1B">
            <w:pPr>
              <w:jc w:val="center"/>
            </w:pPr>
            <w:r>
              <w:t>90</w:t>
            </w:r>
          </w:p>
        </w:tc>
        <w:tc>
          <w:tcPr>
            <w:tcW w:w="528" w:type="pct"/>
          </w:tcPr>
          <w:p w14:paraId="28E186DE" w14:textId="75371A93" w:rsidR="00735CF9" w:rsidRDefault="00FF2DEF" w:rsidP="00497D1B">
            <w:pPr>
              <w:jc w:val="center"/>
            </w:pPr>
            <w:r>
              <w:t>360</w:t>
            </w:r>
          </w:p>
        </w:tc>
      </w:tr>
      <w:tr w:rsidR="00896B01" w14:paraId="4496279D" w14:textId="77777777" w:rsidTr="00E41EAB">
        <w:trPr>
          <w:trHeight w:val="458"/>
        </w:trPr>
        <w:tc>
          <w:tcPr>
            <w:tcW w:w="657" w:type="pct"/>
          </w:tcPr>
          <w:p w14:paraId="61CB5D54" w14:textId="197078BB" w:rsidR="00896B01" w:rsidRDefault="00FF2DEF" w:rsidP="00896B01">
            <w:r>
              <w:t>29/08</w:t>
            </w:r>
            <w:r w:rsidR="00896B01">
              <w:t>/2026</w:t>
            </w:r>
          </w:p>
        </w:tc>
        <w:tc>
          <w:tcPr>
            <w:tcW w:w="1642" w:type="pct"/>
          </w:tcPr>
          <w:p w14:paraId="51C84857" w14:textId="5BB14519" w:rsidR="00896B01" w:rsidRDefault="00896B01" w:rsidP="00896B01">
            <w:pPr>
              <w:jc w:val="center"/>
            </w:pPr>
            <w:r w:rsidRPr="00246A47">
              <w:t xml:space="preserve">Assistance with Self-Care </w:t>
            </w:r>
            <w:r>
              <w:t>- S</w:t>
            </w:r>
            <w:r w:rsidR="00FF2DEF">
              <w:t>aturday</w:t>
            </w:r>
          </w:p>
        </w:tc>
        <w:tc>
          <w:tcPr>
            <w:tcW w:w="957" w:type="pct"/>
          </w:tcPr>
          <w:p w14:paraId="0B8C0FDE" w14:textId="407FED8D" w:rsidR="00896B01" w:rsidRPr="005C2ED9" w:rsidRDefault="00896B01" w:rsidP="00896B01">
            <w:r w:rsidRPr="005C2ED9">
              <w:t>01_01</w:t>
            </w:r>
            <w:r w:rsidR="00FF2DEF">
              <w:t>3</w:t>
            </w:r>
            <w:r w:rsidRPr="005C2ED9">
              <w:t>_0107_1_1</w:t>
            </w:r>
          </w:p>
        </w:tc>
        <w:tc>
          <w:tcPr>
            <w:tcW w:w="488" w:type="pct"/>
          </w:tcPr>
          <w:p w14:paraId="17497E75" w14:textId="55D3A26E" w:rsidR="00896B01" w:rsidRDefault="008C3D5A" w:rsidP="00896B01">
            <w:pPr>
              <w:jc w:val="center"/>
            </w:pPr>
            <w:r>
              <w:t>2</w:t>
            </w:r>
          </w:p>
        </w:tc>
        <w:tc>
          <w:tcPr>
            <w:tcW w:w="728" w:type="pct"/>
          </w:tcPr>
          <w:p w14:paraId="79851AED" w14:textId="43F5EC98" w:rsidR="00896B01" w:rsidRDefault="008C3D5A" w:rsidP="00896B01">
            <w:pPr>
              <w:jc w:val="center"/>
            </w:pPr>
            <w:r>
              <w:t>120</w:t>
            </w:r>
          </w:p>
        </w:tc>
        <w:tc>
          <w:tcPr>
            <w:tcW w:w="528" w:type="pct"/>
          </w:tcPr>
          <w:p w14:paraId="026700CB" w14:textId="149E8C3C" w:rsidR="00896B01" w:rsidRDefault="008C3D5A" w:rsidP="00896B01">
            <w:pPr>
              <w:jc w:val="center"/>
            </w:pPr>
            <w:r>
              <w:t>240</w:t>
            </w:r>
          </w:p>
        </w:tc>
      </w:tr>
      <w:tr w:rsidR="00BB4C72" w14:paraId="34E137BF" w14:textId="77777777" w:rsidTr="00E41EAB">
        <w:trPr>
          <w:trHeight w:val="443"/>
        </w:trPr>
        <w:tc>
          <w:tcPr>
            <w:tcW w:w="657" w:type="pct"/>
          </w:tcPr>
          <w:p w14:paraId="4F7A90E5" w14:textId="35C6E9FA" w:rsidR="00BB4C72" w:rsidRDefault="00941284" w:rsidP="00BB4C72">
            <w:pPr>
              <w:jc w:val="center"/>
            </w:pPr>
            <w:r>
              <w:t>30</w:t>
            </w:r>
            <w:r w:rsidR="00BB4C72">
              <w:t>/0</w:t>
            </w:r>
            <w:r>
              <w:t>8</w:t>
            </w:r>
            <w:r w:rsidR="00BB4C72">
              <w:t>/2026</w:t>
            </w:r>
          </w:p>
        </w:tc>
        <w:tc>
          <w:tcPr>
            <w:tcW w:w="1642" w:type="pct"/>
          </w:tcPr>
          <w:p w14:paraId="2C159063" w14:textId="528805A6" w:rsidR="00BB4C72" w:rsidRDefault="00BB4C72" w:rsidP="00BB4C72">
            <w:pPr>
              <w:jc w:val="center"/>
            </w:pPr>
            <w:r w:rsidRPr="00246A47">
              <w:t xml:space="preserve">Assistance with Self-Care </w:t>
            </w:r>
            <w:r>
              <w:t>– S</w:t>
            </w:r>
            <w:r w:rsidR="00081627">
              <w:t>unday</w:t>
            </w:r>
          </w:p>
        </w:tc>
        <w:tc>
          <w:tcPr>
            <w:tcW w:w="957" w:type="pct"/>
          </w:tcPr>
          <w:p w14:paraId="5250EEB8" w14:textId="0624AD81" w:rsidR="00BB4C72" w:rsidRDefault="00BB4C72" w:rsidP="00BB4C72">
            <w:r w:rsidRPr="005C2ED9">
              <w:t>01_01</w:t>
            </w:r>
            <w:r w:rsidR="00081627">
              <w:t>4</w:t>
            </w:r>
            <w:r w:rsidRPr="005C2ED9">
              <w:t>_0107_1_1</w:t>
            </w:r>
          </w:p>
        </w:tc>
        <w:tc>
          <w:tcPr>
            <w:tcW w:w="488" w:type="pct"/>
          </w:tcPr>
          <w:p w14:paraId="05E2F0FF" w14:textId="32531C20" w:rsidR="00BB4C72" w:rsidRDefault="008C3D5A" w:rsidP="00BB4C72">
            <w:pPr>
              <w:jc w:val="center"/>
            </w:pPr>
            <w:r>
              <w:t>2</w:t>
            </w:r>
          </w:p>
        </w:tc>
        <w:tc>
          <w:tcPr>
            <w:tcW w:w="728" w:type="pct"/>
          </w:tcPr>
          <w:p w14:paraId="6E442C8B" w14:textId="39DEECEA" w:rsidR="00BB4C72" w:rsidRDefault="008C3D5A" w:rsidP="00BB4C72">
            <w:pPr>
              <w:jc w:val="center"/>
            </w:pPr>
            <w:r>
              <w:t>150</w:t>
            </w:r>
          </w:p>
        </w:tc>
        <w:tc>
          <w:tcPr>
            <w:tcW w:w="528" w:type="pct"/>
          </w:tcPr>
          <w:p w14:paraId="486DBC65" w14:textId="6BC71C8C" w:rsidR="00BB4C72" w:rsidRDefault="008C3D5A" w:rsidP="00BB4C72">
            <w:pPr>
              <w:jc w:val="center"/>
            </w:pPr>
            <w:r>
              <w:t>300</w:t>
            </w:r>
          </w:p>
        </w:tc>
      </w:tr>
      <w:tr w:rsidR="00223EA3" w14:paraId="1415C9CA" w14:textId="77777777" w:rsidTr="00E41EAB">
        <w:trPr>
          <w:trHeight w:val="458"/>
        </w:trPr>
        <w:tc>
          <w:tcPr>
            <w:tcW w:w="657" w:type="pct"/>
          </w:tcPr>
          <w:p w14:paraId="3F24780C" w14:textId="2D8BFDA3" w:rsidR="00223EA3" w:rsidRDefault="00F26DD0" w:rsidP="00223EA3">
            <w:pPr>
              <w:jc w:val="center"/>
            </w:pPr>
            <w:r>
              <w:t>27/08/2026</w:t>
            </w:r>
          </w:p>
        </w:tc>
        <w:tc>
          <w:tcPr>
            <w:tcW w:w="1642" w:type="pct"/>
          </w:tcPr>
          <w:p w14:paraId="751E4025" w14:textId="11700B62" w:rsidR="00223EA3" w:rsidRDefault="00F26DD0" w:rsidP="00223EA3">
            <w:pPr>
              <w:jc w:val="center"/>
            </w:pPr>
            <w:r>
              <w:t xml:space="preserve">Community Access - Weekday </w:t>
            </w:r>
          </w:p>
        </w:tc>
        <w:tc>
          <w:tcPr>
            <w:tcW w:w="957" w:type="pct"/>
          </w:tcPr>
          <w:p w14:paraId="248FB8D7" w14:textId="15EB01CD" w:rsidR="00223EA3" w:rsidRDefault="00F26DD0" w:rsidP="00223EA3">
            <w:r>
              <w:t>04_</w:t>
            </w:r>
            <w:r w:rsidR="00C3791E">
              <w:t>104_0107_6_1</w:t>
            </w:r>
          </w:p>
        </w:tc>
        <w:tc>
          <w:tcPr>
            <w:tcW w:w="488" w:type="pct"/>
          </w:tcPr>
          <w:p w14:paraId="38B2CB13" w14:textId="73B0E3C5" w:rsidR="00223EA3" w:rsidRDefault="00C3791E" w:rsidP="00223EA3">
            <w:pPr>
              <w:jc w:val="center"/>
            </w:pPr>
            <w:r>
              <w:t>2</w:t>
            </w:r>
          </w:p>
        </w:tc>
        <w:tc>
          <w:tcPr>
            <w:tcW w:w="728" w:type="pct"/>
          </w:tcPr>
          <w:p w14:paraId="3E256FDE" w14:textId="12C2CF87" w:rsidR="00223EA3" w:rsidRDefault="00C3791E" w:rsidP="00223EA3">
            <w:pPr>
              <w:jc w:val="center"/>
            </w:pPr>
            <w:r>
              <w:t>90</w:t>
            </w:r>
          </w:p>
        </w:tc>
        <w:tc>
          <w:tcPr>
            <w:tcW w:w="528" w:type="pct"/>
          </w:tcPr>
          <w:p w14:paraId="3D417AEE" w14:textId="52C40279" w:rsidR="00223EA3" w:rsidRDefault="00C3791E" w:rsidP="00223EA3">
            <w:pPr>
              <w:jc w:val="center"/>
            </w:pPr>
            <w:r>
              <w:t>180</w:t>
            </w:r>
          </w:p>
        </w:tc>
      </w:tr>
      <w:tr w:rsidR="004D430C" w14:paraId="4122B6B7" w14:textId="77777777" w:rsidTr="00E41EAB">
        <w:trPr>
          <w:trHeight w:val="443"/>
        </w:trPr>
        <w:tc>
          <w:tcPr>
            <w:tcW w:w="657" w:type="pct"/>
          </w:tcPr>
          <w:p w14:paraId="22EB0F3E" w14:textId="6CF0F3DF" w:rsidR="004D430C" w:rsidRDefault="004D430C" w:rsidP="004D430C">
            <w:pPr>
              <w:jc w:val="center"/>
            </w:pPr>
            <w:r>
              <w:t>29/08/2026</w:t>
            </w:r>
          </w:p>
        </w:tc>
        <w:tc>
          <w:tcPr>
            <w:tcW w:w="1642" w:type="pct"/>
          </w:tcPr>
          <w:p w14:paraId="2EB49497" w14:textId="1FB46BC8" w:rsidR="004D430C" w:rsidRDefault="004D430C" w:rsidP="004D430C">
            <w:pPr>
              <w:jc w:val="center"/>
            </w:pPr>
            <w:r>
              <w:t xml:space="preserve">Community Access - </w:t>
            </w:r>
            <w:r>
              <w:t>Saturday</w:t>
            </w:r>
            <w:r>
              <w:t xml:space="preserve"> </w:t>
            </w:r>
          </w:p>
        </w:tc>
        <w:tc>
          <w:tcPr>
            <w:tcW w:w="957" w:type="pct"/>
          </w:tcPr>
          <w:p w14:paraId="60B5413E" w14:textId="3EDAC554" w:rsidR="004D430C" w:rsidRDefault="004D430C" w:rsidP="004D430C">
            <w:r>
              <w:t>04_10</w:t>
            </w:r>
            <w:r>
              <w:t>5</w:t>
            </w:r>
            <w:r>
              <w:t>_0107_6_1</w:t>
            </w:r>
          </w:p>
        </w:tc>
        <w:tc>
          <w:tcPr>
            <w:tcW w:w="488" w:type="pct"/>
          </w:tcPr>
          <w:p w14:paraId="2494BFF1" w14:textId="4B5862E2" w:rsidR="004D430C" w:rsidRDefault="00306E46" w:rsidP="004D430C">
            <w:pPr>
              <w:jc w:val="center"/>
            </w:pPr>
            <w:r>
              <w:t>1</w:t>
            </w:r>
          </w:p>
        </w:tc>
        <w:tc>
          <w:tcPr>
            <w:tcW w:w="728" w:type="pct"/>
          </w:tcPr>
          <w:p w14:paraId="799440E9" w14:textId="7A034919" w:rsidR="004D430C" w:rsidRDefault="00306E46" w:rsidP="004D430C">
            <w:pPr>
              <w:jc w:val="center"/>
            </w:pPr>
            <w:r>
              <w:t>120</w:t>
            </w:r>
          </w:p>
        </w:tc>
        <w:tc>
          <w:tcPr>
            <w:tcW w:w="528" w:type="pct"/>
          </w:tcPr>
          <w:p w14:paraId="478B2BF8" w14:textId="2A9AD0F8" w:rsidR="004D430C" w:rsidRDefault="00306E46" w:rsidP="004D430C">
            <w:pPr>
              <w:jc w:val="center"/>
            </w:pPr>
            <w:r>
              <w:t>120</w:t>
            </w:r>
          </w:p>
        </w:tc>
      </w:tr>
      <w:tr w:rsidR="00306E46" w14:paraId="5FB2946F" w14:textId="77777777" w:rsidTr="00E41EAB">
        <w:trPr>
          <w:trHeight w:val="443"/>
        </w:trPr>
        <w:tc>
          <w:tcPr>
            <w:tcW w:w="657" w:type="pct"/>
          </w:tcPr>
          <w:p w14:paraId="23098450" w14:textId="7F039A3F" w:rsidR="00306E46" w:rsidRDefault="00306E46" w:rsidP="00306E46">
            <w:pPr>
              <w:jc w:val="center"/>
            </w:pPr>
            <w:r>
              <w:t>30/08/2026</w:t>
            </w:r>
          </w:p>
        </w:tc>
        <w:tc>
          <w:tcPr>
            <w:tcW w:w="1642" w:type="pct"/>
          </w:tcPr>
          <w:p w14:paraId="3F25B805" w14:textId="3E84D6C9" w:rsidR="00306E46" w:rsidRDefault="00306E46" w:rsidP="00306E46">
            <w:pPr>
              <w:jc w:val="center"/>
            </w:pPr>
            <w:r>
              <w:t xml:space="preserve">Community Access - </w:t>
            </w:r>
            <w:r>
              <w:t>Sunday</w:t>
            </w:r>
            <w:r>
              <w:t xml:space="preserve"> </w:t>
            </w:r>
          </w:p>
        </w:tc>
        <w:tc>
          <w:tcPr>
            <w:tcW w:w="957" w:type="pct"/>
          </w:tcPr>
          <w:p w14:paraId="2511722F" w14:textId="2B9F1636" w:rsidR="00306E46" w:rsidRDefault="00306E46" w:rsidP="00306E46">
            <w:r>
              <w:t>04_10</w:t>
            </w:r>
            <w:r>
              <w:t>6</w:t>
            </w:r>
            <w:r>
              <w:t>_0107_6_1</w:t>
            </w:r>
          </w:p>
        </w:tc>
        <w:tc>
          <w:tcPr>
            <w:tcW w:w="488" w:type="pct"/>
          </w:tcPr>
          <w:p w14:paraId="29562ACD" w14:textId="75531476" w:rsidR="00306E46" w:rsidRDefault="000616C0" w:rsidP="00306E46">
            <w:pPr>
              <w:jc w:val="center"/>
            </w:pPr>
            <w:r>
              <w:t>1</w:t>
            </w:r>
          </w:p>
        </w:tc>
        <w:tc>
          <w:tcPr>
            <w:tcW w:w="728" w:type="pct"/>
          </w:tcPr>
          <w:p w14:paraId="69B4B703" w14:textId="752FAD79" w:rsidR="00306E46" w:rsidRDefault="000616C0" w:rsidP="00306E46">
            <w:pPr>
              <w:jc w:val="center"/>
            </w:pPr>
            <w:r>
              <w:t>150</w:t>
            </w:r>
          </w:p>
        </w:tc>
        <w:tc>
          <w:tcPr>
            <w:tcW w:w="528" w:type="pct"/>
          </w:tcPr>
          <w:p w14:paraId="54DDE54D" w14:textId="19840C95" w:rsidR="00306E46" w:rsidRDefault="000616C0" w:rsidP="00306E46">
            <w:pPr>
              <w:jc w:val="center"/>
            </w:pPr>
            <w:r>
              <w:t>150</w:t>
            </w:r>
          </w:p>
        </w:tc>
      </w:tr>
      <w:tr w:rsidR="000616C0" w14:paraId="2751CDD3" w14:textId="77777777" w:rsidTr="00E41EAB">
        <w:trPr>
          <w:trHeight w:val="443"/>
        </w:trPr>
        <w:tc>
          <w:tcPr>
            <w:tcW w:w="657" w:type="pct"/>
          </w:tcPr>
          <w:p w14:paraId="259A8140" w14:textId="177BDEE5" w:rsidR="000616C0" w:rsidRDefault="00E41EAB" w:rsidP="00306E46">
            <w:pPr>
              <w:jc w:val="center"/>
            </w:pPr>
            <w:r>
              <w:t>27 – 30/8/26</w:t>
            </w:r>
          </w:p>
        </w:tc>
        <w:tc>
          <w:tcPr>
            <w:tcW w:w="1642" w:type="pct"/>
          </w:tcPr>
          <w:p w14:paraId="335D33F1" w14:textId="335C8E70" w:rsidR="000616C0" w:rsidRDefault="005518C4" w:rsidP="00306E46">
            <w:pPr>
              <w:jc w:val="center"/>
            </w:pPr>
            <w:r>
              <w:t>Provider Travel</w:t>
            </w:r>
          </w:p>
        </w:tc>
        <w:tc>
          <w:tcPr>
            <w:tcW w:w="957" w:type="pct"/>
          </w:tcPr>
          <w:p w14:paraId="199E672A" w14:textId="79D65C02" w:rsidR="000616C0" w:rsidRDefault="005518C4" w:rsidP="00306E46">
            <w:r>
              <w:t>04_799_</w:t>
            </w:r>
            <w:r w:rsidR="00DA65DB">
              <w:t>0107_6_1</w:t>
            </w:r>
          </w:p>
        </w:tc>
        <w:tc>
          <w:tcPr>
            <w:tcW w:w="488" w:type="pct"/>
          </w:tcPr>
          <w:p w14:paraId="6CE87C17" w14:textId="7849446F" w:rsidR="000616C0" w:rsidRDefault="00DA65DB" w:rsidP="00306E46">
            <w:pPr>
              <w:jc w:val="center"/>
            </w:pPr>
            <w:r>
              <w:t>36</w:t>
            </w:r>
          </w:p>
        </w:tc>
        <w:tc>
          <w:tcPr>
            <w:tcW w:w="728" w:type="pct"/>
          </w:tcPr>
          <w:p w14:paraId="2DED6349" w14:textId="6902BAED" w:rsidR="000616C0" w:rsidRDefault="00DA65DB" w:rsidP="00306E46">
            <w:pPr>
              <w:jc w:val="center"/>
            </w:pPr>
            <w:r>
              <w:t>0.99</w:t>
            </w:r>
          </w:p>
        </w:tc>
        <w:tc>
          <w:tcPr>
            <w:tcW w:w="528" w:type="pct"/>
          </w:tcPr>
          <w:p w14:paraId="0706B4C6" w14:textId="22DEB6A8" w:rsidR="000616C0" w:rsidRDefault="00DA65DB" w:rsidP="00306E46">
            <w:pPr>
              <w:jc w:val="center"/>
            </w:pPr>
            <w:r>
              <w:t>35.64</w:t>
            </w:r>
          </w:p>
        </w:tc>
      </w:tr>
      <w:tr w:rsidR="00223EA3" w14:paraId="2898FF95" w14:textId="77777777" w:rsidTr="00E41EAB">
        <w:trPr>
          <w:trHeight w:val="458"/>
        </w:trPr>
        <w:tc>
          <w:tcPr>
            <w:tcW w:w="657" w:type="pct"/>
            <w:tcBorders>
              <w:bottom w:val="single" w:sz="4" w:space="0" w:color="5B9BD5" w:themeColor="accent1"/>
            </w:tcBorders>
          </w:tcPr>
          <w:p w14:paraId="6BC85A5A" w14:textId="3228A0DA" w:rsidR="00223EA3" w:rsidRDefault="00223EA3" w:rsidP="00223EA3">
            <w:pPr>
              <w:jc w:val="center"/>
            </w:pPr>
          </w:p>
        </w:tc>
        <w:tc>
          <w:tcPr>
            <w:tcW w:w="1642" w:type="pct"/>
            <w:tcBorders>
              <w:bottom w:val="single" w:sz="4" w:space="0" w:color="5B9BD5" w:themeColor="accent1"/>
            </w:tcBorders>
          </w:tcPr>
          <w:p w14:paraId="003F20AA" w14:textId="49D95898" w:rsidR="00223EA3" w:rsidRDefault="00223EA3" w:rsidP="00223EA3">
            <w:pPr>
              <w:jc w:val="center"/>
            </w:pPr>
          </w:p>
        </w:tc>
        <w:tc>
          <w:tcPr>
            <w:tcW w:w="957" w:type="pct"/>
            <w:tcBorders>
              <w:bottom w:val="single" w:sz="4" w:space="0" w:color="5B9BD5" w:themeColor="accent1"/>
            </w:tcBorders>
          </w:tcPr>
          <w:p w14:paraId="10D4D7E0" w14:textId="05E833E4" w:rsidR="00223EA3" w:rsidRDefault="00223EA3" w:rsidP="00223EA3"/>
        </w:tc>
        <w:tc>
          <w:tcPr>
            <w:tcW w:w="488" w:type="pct"/>
            <w:tcBorders>
              <w:bottom w:val="single" w:sz="4" w:space="0" w:color="5B9BD5" w:themeColor="accent1"/>
            </w:tcBorders>
          </w:tcPr>
          <w:p w14:paraId="506A761B" w14:textId="6C7E719C" w:rsidR="00223EA3" w:rsidRDefault="00223EA3" w:rsidP="00223EA3">
            <w:pPr>
              <w:jc w:val="center"/>
            </w:pPr>
          </w:p>
        </w:tc>
        <w:tc>
          <w:tcPr>
            <w:tcW w:w="728" w:type="pct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F41C7D4" w14:textId="48A868A6" w:rsidR="00223EA3" w:rsidRPr="00DB20AE" w:rsidRDefault="00223EA3" w:rsidP="00223EA3">
            <w:pPr>
              <w:jc w:val="center"/>
              <w:rPr>
                <w:b/>
                <w:bCs/>
              </w:rPr>
            </w:pPr>
            <w:r w:rsidRPr="00DB20AE">
              <w:rPr>
                <w:b/>
                <w:bCs/>
              </w:rPr>
              <w:t>Sub Total</w:t>
            </w:r>
          </w:p>
        </w:tc>
        <w:tc>
          <w:tcPr>
            <w:tcW w:w="528" w:type="pct"/>
            <w:shd w:val="clear" w:color="auto" w:fill="DEEAF6" w:themeFill="accent1" w:themeFillTint="33"/>
          </w:tcPr>
          <w:p w14:paraId="399BC9C9" w14:textId="6FAD226A" w:rsidR="00223EA3" w:rsidRPr="009E3708" w:rsidRDefault="00DA65DB" w:rsidP="00223E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1,385.64</w:t>
            </w:r>
          </w:p>
        </w:tc>
      </w:tr>
      <w:tr w:rsidR="00223EA3" w14:paraId="5152DC39" w14:textId="77777777" w:rsidTr="00E41EAB">
        <w:trPr>
          <w:trHeight w:val="458"/>
        </w:trPr>
        <w:tc>
          <w:tcPr>
            <w:tcW w:w="657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7F782B63" w14:textId="1B0B5D03" w:rsidR="00223EA3" w:rsidRDefault="00E5467E" w:rsidP="00223EA3">
            <w:pPr>
              <w:jc w:val="center"/>
            </w:pPr>
            <w:r>
              <w:t>0</w:t>
            </w:r>
            <w:r w:rsidR="00DA65DB">
              <w:t>9</w:t>
            </w:r>
            <w:r w:rsidR="00223EA3">
              <w:t>/0</w:t>
            </w:r>
            <w:r>
              <w:t>9</w:t>
            </w:r>
            <w:r w:rsidR="00223EA3">
              <w:t>/2026</w:t>
            </w:r>
          </w:p>
        </w:tc>
        <w:tc>
          <w:tcPr>
            <w:tcW w:w="1642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4025661C" w14:textId="7FF8354F" w:rsidR="00223EA3" w:rsidRDefault="00223EA3" w:rsidP="00223EA3">
            <w:pPr>
              <w:jc w:val="center"/>
            </w:pPr>
            <w:r>
              <w:t xml:space="preserve">Less Credit </w:t>
            </w:r>
            <w:r w:rsidR="0071171B">
              <w:t xml:space="preserve">for </w:t>
            </w:r>
            <w:r w:rsidR="008948C4">
              <w:t>INV-9589751 &amp; INV-9694732</w:t>
            </w:r>
          </w:p>
        </w:tc>
        <w:tc>
          <w:tcPr>
            <w:tcW w:w="957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75CB09D3" w14:textId="413B28A0" w:rsidR="00223EA3" w:rsidRDefault="00223EA3" w:rsidP="00223EA3"/>
        </w:tc>
        <w:tc>
          <w:tcPr>
            <w:tcW w:w="488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0944D2B3" w14:textId="7DC9BEE9" w:rsidR="00223EA3" w:rsidRDefault="00223EA3" w:rsidP="00223EA3">
            <w:pPr>
              <w:jc w:val="center"/>
            </w:pPr>
            <w:r>
              <w:t>1</w:t>
            </w:r>
          </w:p>
        </w:tc>
        <w:tc>
          <w:tcPr>
            <w:tcW w:w="728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3053D7FF" w14:textId="3FE7AE74" w:rsidR="00223EA3" w:rsidRDefault="00F91D87" w:rsidP="00223EA3">
            <w:pPr>
              <w:jc w:val="center"/>
            </w:pPr>
            <w:r>
              <w:t>-731.31</w:t>
            </w:r>
          </w:p>
        </w:tc>
        <w:tc>
          <w:tcPr>
            <w:tcW w:w="528" w:type="pct"/>
            <w:shd w:val="clear" w:color="auto" w:fill="BDD6EE" w:themeFill="accent1" w:themeFillTint="66"/>
          </w:tcPr>
          <w:p w14:paraId="1B92299B" w14:textId="6815D0E8" w:rsidR="00223EA3" w:rsidRDefault="00F91D87" w:rsidP="00223EA3">
            <w:pPr>
              <w:jc w:val="center"/>
            </w:pPr>
            <w:r>
              <w:t>-731.31</w:t>
            </w:r>
          </w:p>
        </w:tc>
      </w:tr>
      <w:tr w:rsidR="006B744E" w14:paraId="5813A923" w14:textId="77777777" w:rsidTr="00E41EA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tcW w:w="657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69D81859" w14:textId="77777777" w:rsidR="006B744E" w:rsidRDefault="006B744E" w:rsidP="00223EA3">
            <w:pPr>
              <w:jc w:val="center"/>
            </w:pPr>
          </w:p>
        </w:tc>
        <w:tc>
          <w:tcPr>
            <w:tcW w:w="1642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222B058C" w14:textId="77777777" w:rsidR="006B744E" w:rsidRDefault="006B744E" w:rsidP="00223EA3">
            <w:pPr>
              <w:jc w:val="center"/>
            </w:pPr>
          </w:p>
        </w:tc>
        <w:tc>
          <w:tcPr>
            <w:tcW w:w="957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67807EF5" w14:textId="77777777" w:rsidR="006B744E" w:rsidRDefault="006B744E" w:rsidP="00223EA3"/>
        </w:tc>
        <w:tc>
          <w:tcPr>
            <w:tcW w:w="488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4793788F" w14:textId="77777777" w:rsidR="006B744E" w:rsidRDefault="006B744E" w:rsidP="00223EA3">
            <w:pPr>
              <w:jc w:val="center"/>
            </w:pPr>
          </w:p>
        </w:tc>
        <w:tc>
          <w:tcPr>
            <w:tcW w:w="728" w:type="pct"/>
            <w:tcBorders>
              <w:bottom w:val="single" w:sz="4" w:space="0" w:color="5B9BD5" w:themeColor="accent1"/>
            </w:tcBorders>
            <w:shd w:val="clear" w:color="auto" w:fill="BDD6EE" w:themeFill="accent1" w:themeFillTint="66"/>
          </w:tcPr>
          <w:p w14:paraId="7F84F3F1" w14:textId="21A55E4A" w:rsidR="006B744E" w:rsidRDefault="006119B9" w:rsidP="00223EA3">
            <w:pPr>
              <w:jc w:val="center"/>
            </w:pPr>
            <w:r>
              <w:t>Total submitted to NDIS</w:t>
            </w:r>
          </w:p>
        </w:tc>
        <w:tc>
          <w:tcPr>
            <w:tcW w:w="528" w:type="pct"/>
            <w:shd w:val="clear" w:color="auto" w:fill="BDD6EE" w:themeFill="accent1" w:themeFillTint="66"/>
          </w:tcPr>
          <w:p w14:paraId="2A8F5745" w14:textId="58B6538A" w:rsidR="006B744E" w:rsidRDefault="006119B9" w:rsidP="00223EA3">
            <w:pPr>
              <w:jc w:val="center"/>
            </w:pPr>
            <w:r w:rsidRPr="00A75274">
              <w:rPr>
                <w:bCs/>
              </w:rPr>
              <w:t xml:space="preserve">$ </w:t>
            </w:r>
            <w:r w:rsidR="007C1AF4">
              <w:rPr>
                <w:bCs/>
              </w:rPr>
              <w:t>654.33</w:t>
            </w:r>
          </w:p>
        </w:tc>
      </w:tr>
    </w:tbl>
    <w:sdt>
      <w:sdtPr>
        <w:rPr>
          <w:rFonts w:asciiTheme="minorHAnsi" w:eastAsiaTheme="minorHAnsi" w:hAnsiTheme="minorHAnsi" w:cstheme="minorBidi"/>
          <w:color w:val="404040" w:themeColor="text1" w:themeTint="BF"/>
        </w:rPr>
        <w:id w:val="-1708246891"/>
        <w:placeholder>
          <w:docPart w:val="0D94955804AA44918930A12CB79E4FB7"/>
        </w:placeholder>
        <w15:appearance w15:val="hidden"/>
      </w:sdtPr>
      <w:sdtEndPr>
        <w:rPr>
          <w:sz w:val="32"/>
          <w:szCs w:val="32"/>
          <w:u w:val="single"/>
        </w:rPr>
      </w:sdtEndPr>
      <w:sdtContent>
        <w:p w14:paraId="32BFF4D4" w14:textId="05E4F0AF" w:rsidR="00F10613" w:rsidRPr="00F10613" w:rsidRDefault="00F10613" w:rsidP="008A56FF">
          <w:pPr>
            <w:pStyle w:val="Organization"/>
            <w:spacing w:before="360"/>
            <w:rPr>
              <w:color w:val="000000" w:themeColor="text1"/>
              <w:u w:val="single"/>
            </w:rPr>
          </w:pPr>
          <w:r w:rsidRPr="00F10613">
            <w:rPr>
              <w:color w:val="000000" w:themeColor="text1"/>
              <w:u w:val="single"/>
            </w:rPr>
            <w:t>Payment Details</w:t>
          </w:r>
        </w:p>
        <w:tbl>
          <w:tblPr>
            <w:tblStyle w:val="InvoiceTable"/>
            <w:tblpPr w:leftFromText="180" w:rightFromText="180" w:vertAnchor="text" w:horzAnchor="margin" w:tblpY="138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1838"/>
            <w:gridCol w:w="3544"/>
          </w:tblGrid>
          <w:tr w:rsidR="00895B73" w:rsidRPr="00F10613" w14:paraId="45C1C148" w14:textId="77777777" w:rsidTr="00895B73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tcW w:w="1838" w:type="dxa"/>
                <w:shd w:val="clear" w:color="auto" w:fill="DEEAF6"/>
              </w:tcPr>
              <w:p w14:paraId="72EF1BDF" w14:textId="77777777" w:rsidR="00895B73" w:rsidRPr="00F10613" w:rsidRDefault="00895B73" w:rsidP="00895B73">
                <w:r w:rsidRPr="00F10613">
                  <w:t>Account Name:</w:t>
                </w:r>
              </w:p>
            </w:tc>
            <w:tc>
              <w:tcPr>
                <w:tcW w:w="3544" w:type="dxa"/>
                <w:shd w:val="clear" w:color="auto" w:fill="auto"/>
              </w:tcPr>
              <w:p w14:paraId="5A0D27EE" w14:textId="2F08FB63" w:rsidR="00895B73" w:rsidRPr="00F10613" w:rsidRDefault="00895B73" w:rsidP="00895B73">
                <w:pPr>
                  <w:pStyle w:val="ContactInfo"/>
                  <w:rPr>
                    <w:sz w:val="32"/>
                    <w:szCs w:val="32"/>
                  </w:rPr>
                </w:pPr>
              </w:p>
            </w:tc>
          </w:tr>
          <w:tr w:rsidR="00895B73" w:rsidRPr="00F10613" w14:paraId="33EC00C5" w14:textId="77777777" w:rsidTr="00895B73">
            <w:tc>
              <w:tcPr>
                <w:tcW w:w="1838" w:type="dxa"/>
                <w:shd w:val="clear" w:color="auto" w:fill="DEEAF6"/>
              </w:tcPr>
              <w:p w14:paraId="3520CF9B" w14:textId="77777777" w:rsidR="00895B73" w:rsidRPr="00F10613" w:rsidRDefault="00895B73" w:rsidP="00895B73">
                <w:pPr>
                  <w:rPr>
                    <w:b/>
                  </w:rPr>
                </w:pPr>
                <w:r w:rsidRPr="00F10613">
                  <w:rPr>
                    <w:b/>
                  </w:rPr>
                  <w:t>BSB:</w:t>
                </w:r>
              </w:p>
            </w:tc>
            <w:tc>
              <w:tcPr>
                <w:tcW w:w="3544" w:type="dxa"/>
              </w:tcPr>
              <w:p w14:paraId="46C94F17" w14:textId="06A0D4EB" w:rsidR="00895B73" w:rsidRPr="00F10613" w:rsidRDefault="00895B73" w:rsidP="00895B73">
                <w:pPr>
                  <w:pStyle w:val="ContactInfo"/>
                  <w:rPr>
                    <w:sz w:val="32"/>
                    <w:szCs w:val="32"/>
                  </w:rPr>
                </w:pPr>
              </w:p>
            </w:tc>
          </w:tr>
          <w:tr w:rsidR="00895B73" w:rsidRPr="00F10613" w14:paraId="2CA0DBFC" w14:textId="77777777" w:rsidTr="00895B73">
            <w:tc>
              <w:tcPr>
                <w:tcW w:w="1838" w:type="dxa"/>
                <w:shd w:val="clear" w:color="auto" w:fill="DEEAF6"/>
              </w:tcPr>
              <w:p w14:paraId="7FE6501E" w14:textId="77777777" w:rsidR="00895B73" w:rsidRPr="00F10613" w:rsidRDefault="00895B73" w:rsidP="00895B73">
                <w:pPr>
                  <w:rPr>
                    <w:b/>
                  </w:rPr>
                </w:pPr>
                <w:r w:rsidRPr="00F10613">
                  <w:rPr>
                    <w:b/>
                  </w:rPr>
                  <w:t>Account Number:</w:t>
                </w:r>
              </w:p>
            </w:tc>
            <w:tc>
              <w:tcPr>
                <w:tcW w:w="3544" w:type="dxa"/>
              </w:tcPr>
              <w:p w14:paraId="419C84D6" w14:textId="6314F314" w:rsidR="00895B73" w:rsidRPr="00F10613" w:rsidRDefault="00895B73" w:rsidP="00895B73">
                <w:pPr>
                  <w:pStyle w:val="ContactInfo"/>
                  <w:rPr>
                    <w:sz w:val="32"/>
                    <w:szCs w:val="32"/>
                  </w:rPr>
                </w:pPr>
              </w:p>
            </w:tc>
          </w:tr>
        </w:tbl>
        <w:p w14:paraId="3AF212B6" w14:textId="77777777" w:rsidR="00F10613" w:rsidRPr="00F10613" w:rsidRDefault="00F10613" w:rsidP="00F10613">
          <w:pPr>
            <w:rPr>
              <w:szCs w:val="18"/>
            </w:rPr>
          </w:pPr>
        </w:p>
        <w:p w14:paraId="306C7560" w14:textId="39454DA1" w:rsidR="00591137" w:rsidRPr="00F10613" w:rsidRDefault="00000000" w:rsidP="00F10613">
          <w:pPr>
            <w:rPr>
              <w:sz w:val="36"/>
              <w:szCs w:val="36"/>
            </w:rPr>
          </w:pPr>
        </w:p>
      </w:sdtContent>
    </w:sdt>
    <w:sectPr w:rsidR="00591137" w:rsidRPr="00F10613" w:rsidSect="00722C60">
      <w:footerReference w:type="default" r:id="rId11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6E771" w14:textId="77777777" w:rsidR="009B568C" w:rsidRDefault="009B568C">
      <w:pPr>
        <w:spacing w:after="0"/>
      </w:pPr>
      <w:r>
        <w:separator/>
      </w:r>
    </w:p>
  </w:endnote>
  <w:endnote w:type="continuationSeparator" w:id="0">
    <w:p w14:paraId="2C60B8BA" w14:textId="77777777" w:rsidR="009B568C" w:rsidRDefault="009B56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F772" w14:textId="77777777" w:rsidR="00147208" w:rsidRPr="00147208" w:rsidRDefault="00147208" w:rsidP="00147208">
    <w:pPr>
      <w:pStyle w:val="Footer"/>
      <w:jc w:val="left"/>
    </w:pPr>
    <w:r w:rsidRPr="00147208">
      <w:fldChar w:fldCharType="begin"/>
    </w:r>
    <w:r w:rsidRPr="00147208">
      <w:instrText xml:space="preserve"> PAGE   \* MERGEFORMAT </w:instrText>
    </w:r>
    <w:r w:rsidRPr="00147208">
      <w:fldChar w:fldCharType="separate"/>
    </w:r>
    <w:r w:rsidRPr="00147208">
      <w:t>2</w:t>
    </w:r>
    <w:r w:rsidRPr="0014720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6655" w14:textId="77777777" w:rsidR="009B568C" w:rsidRDefault="009B568C">
      <w:pPr>
        <w:spacing w:after="0"/>
      </w:pPr>
      <w:r>
        <w:separator/>
      </w:r>
    </w:p>
  </w:footnote>
  <w:footnote w:type="continuationSeparator" w:id="0">
    <w:p w14:paraId="0525F9C3" w14:textId="77777777" w:rsidR="009B568C" w:rsidRDefault="009B56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5394">
    <w:abstractNumId w:val="0"/>
  </w:num>
  <w:num w:numId="2" w16cid:durableId="78311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F7"/>
    <w:rsid w:val="000202B7"/>
    <w:rsid w:val="00022CCD"/>
    <w:rsid w:val="000616C0"/>
    <w:rsid w:val="000633F7"/>
    <w:rsid w:val="00072040"/>
    <w:rsid w:val="00081627"/>
    <w:rsid w:val="000A09DE"/>
    <w:rsid w:val="000A7C2E"/>
    <w:rsid w:val="000C4392"/>
    <w:rsid w:val="000F06BD"/>
    <w:rsid w:val="000F3A32"/>
    <w:rsid w:val="001434B6"/>
    <w:rsid w:val="00147208"/>
    <w:rsid w:val="00156920"/>
    <w:rsid w:val="0018538A"/>
    <w:rsid w:val="00193D60"/>
    <w:rsid w:val="001E28F8"/>
    <w:rsid w:val="002065FF"/>
    <w:rsid w:val="00223EA3"/>
    <w:rsid w:val="00236C35"/>
    <w:rsid w:val="00246A47"/>
    <w:rsid w:val="002543FF"/>
    <w:rsid w:val="00255418"/>
    <w:rsid w:val="00255734"/>
    <w:rsid w:val="00271F67"/>
    <w:rsid w:val="00281DD8"/>
    <w:rsid w:val="00285F92"/>
    <w:rsid w:val="0029063F"/>
    <w:rsid w:val="00294696"/>
    <w:rsid w:val="002E75AD"/>
    <w:rsid w:val="00306E46"/>
    <w:rsid w:val="00332A7B"/>
    <w:rsid w:val="003907E5"/>
    <w:rsid w:val="003D7D3F"/>
    <w:rsid w:val="003F6028"/>
    <w:rsid w:val="00402DCE"/>
    <w:rsid w:val="00434FB4"/>
    <w:rsid w:val="00497D1B"/>
    <w:rsid w:val="004A4D36"/>
    <w:rsid w:val="004C306F"/>
    <w:rsid w:val="004D29AF"/>
    <w:rsid w:val="004D430C"/>
    <w:rsid w:val="004D4421"/>
    <w:rsid w:val="00533EED"/>
    <w:rsid w:val="00547FFE"/>
    <w:rsid w:val="005518C4"/>
    <w:rsid w:val="00575A98"/>
    <w:rsid w:val="00591137"/>
    <w:rsid w:val="005B13A2"/>
    <w:rsid w:val="005C2CF2"/>
    <w:rsid w:val="005C2ED9"/>
    <w:rsid w:val="005E7C9C"/>
    <w:rsid w:val="005F209F"/>
    <w:rsid w:val="006119B9"/>
    <w:rsid w:val="00611C11"/>
    <w:rsid w:val="00626822"/>
    <w:rsid w:val="006365C9"/>
    <w:rsid w:val="006433F3"/>
    <w:rsid w:val="0065347E"/>
    <w:rsid w:val="006902DA"/>
    <w:rsid w:val="00695B49"/>
    <w:rsid w:val="006B734D"/>
    <w:rsid w:val="006B744E"/>
    <w:rsid w:val="006E7E57"/>
    <w:rsid w:val="006F0DB4"/>
    <w:rsid w:val="0071171B"/>
    <w:rsid w:val="00722C60"/>
    <w:rsid w:val="007357E2"/>
    <w:rsid w:val="00735CF9"/>
    <w:rsid w:val="00751EAE"/>
    <w:rsid w:val="0077378B"/>
    <w:rsid w:val="007761E9"/>
    <w:rsid w:val="0078594C"/>
    <w:rsid w:val="007864BA"/>
    <w:rsid w:val="007A22A3"/>
    <w:rsid w:val="007B0081"/>
    <w:rsid w:val="007C1AF4"/>
    <w:rsid w:val="007C1E31"/>
    <w:rsid w:val="007F349B"/>
    <w:rsid w:val="007F538C"/>
    <w:rsid w:val="0080596C"/>
    <w:rsid w:val="00807CD7"/>
    <w:rsid w:val="008476C1"/>
    <w:rsid w:val="008815C3"/>
    <w:rsid w:val="008948C4"/>
    <w:rsid w:val="00895B73"/>
    <w:rsid w:val="00896B01"/>
    <w:rsid w:val="008A56FF"/>
    <w:rsid w:val="008B7F37"/>
    <w:rsid w:val="008C3D5A"/>
    <w:rsid w:val="008D2377"/>
    <w:rsid w:val="008D718A"/>
    <w:rsid w:val="008E6B05"/>
    <w:rsid w:val="008F22D1"/>
    <w:rsid w:val="008F4E11"/>
    <w:rsid w:val="009122C9"/>
    <w:rsid w:val="00941284"/>
    <w:rsid w:val="009B568C"/>
    <w:rsid w:val="009E3708"/>
    <w:rsid w:val="00A2231A"/>
    <w:rsid w:val="00A233E4"/>
    <w:rsid w:val="00A25DC9"/>
    <w:rsid w:val="00A32D28"/>
    <w:rsid w:val="00A43F0F"/>
    <w:rsid w:val="00A4485B"/>
    <w:rsid w:val="00A45C75"/>
    <w:rsid w:val="00A54EEF"/>
    <w:rsid w:val="00A75274"/>
    <w:rsid w:val="00AC5D56"/>
    <w:rsid w:val="00AF07C6"/>
    <w:rsid w:val="00B264BD"/>
    <w:rsid w:val="00B57BB4"/>
    <w:rsid w:val="00B90F82"/>
    <w:rsid w:val="00BB130B"/>
    <w:rsid w:val="00BB4C72"/>
    <w:rsid w:val="00BC1243"/>
    <w:rsid w:val="00BC4CC8"/>
    <w:rsid w:val="00C012F4"/>
    <w:rsid w:val="00C3791E"/>
    <w:rsid w:val="00C7576A"/>
    <w:rsid w:val="00C77921"/>
    <w:rsid w:val="00C8429E"/>
    <w:rsid w:val="00C85463"/>
    <w:rsid w:val="00CA528F"/>
    <w:rsid w:val="00CF6872"/>
    <w:rsid w:val="00D04412"/>
    <w:rsid w:val="00D05486"/>
    <w:rsid w:val="00D776E0"/>
    <w:rsid w:val="00DA1AFA"/>
    <w:rsid w:val="00DA65DB"/>
    <w:rsid w:val="00DB15A7"/>
    <w:rsid w:val="00DB20AE"/>
    <w:rsid w:val="00DE6BBA"/>
    <w:rsid w:val="00DF1FEF"/>
    <w:rsid w:val="00E41EAB"/>
    <w:rsid w:val="00E5467E"/>
    <w:rsid w:val="00E82847"/>
    <w:rsid w:val="00E90BF5"/>
    <w:rsid w:val="00EC5314"/>
    <w:rsid w:val="00ED649A"/>
    <w:rsid w:val="00EE0B14"/>
    <w:rsid w:val="00F0158B"/>
    <w:rsid w:val="00F10613"/>
    <w:rsid w:val="00F26DD0"/>
    <w:rsid w:val="00F33D62"/>
    <w:rsid w:val="00F425C5"/>
    <w:rsid w:val="00F53CDF"/>
    <w:rsid w:val="00F54B37"/>
    <w:rsid w:val="00F90C67"/>
    <w:rsid w:val="00F91D87"/>
    <w:rsid w:val="00F96E88"/>
    <w:rsid w:val="00FA2F9F"/>
    <w:rsid w:val="00FD575F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B3003"/>
  <w15:chartTrackingRefBased/>
  <w15:docId w15:val="{DCD33195-78F0-4152-8973-31C840D5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rsid w:val="00147208"/>
    <w:pPr>
      <w:numPr>
        <w:ilvl w:val="1"/>
      </w:numPr>
      <w:spacing w:before="80" w:after="0" w:line="280" w:lineRule="exact"/>
    </w:pPr>
    <w:rPr>
      <w:b/>
      <w:bCs/>
      <w:color w:val="2E74B5" w:themeColor="accent1" w:themeShade="BF"/>
      <w:kern w:val="0"/>
      <w:sz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sid w:val="00147208"/>
    <w:rPr>
      <w:b/>
      <w:bCs/>
      <w:color w:val="2E74B5" w:themeColor="accent1" w:themeShade="BF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rsid w:val="005C2CF2"/>
    <w:pP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sid w:val="005C2CF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table" w:customStyle="1" w:styleId="InvoiceTable">
    <w:name w:val="Invoice Table"/>
    <w:basedOn w:val="TableNormal"/>
    <w:uiPriority w:val="99"/>
    <w:rsid w:val="00147208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auto"/>
      </w:rPr>
      <w:tblPr/>
      <w:tcPr>
        <w:shd w:val="clear" w:color="auto" w:fill="9CC2E5" w:themeFill="accent1" w:themeFillTint="99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rsid w:val="00147208"/>
    <w:pPr>
      <w:spacing w:before="360" w:after="120"/>
    </w:pPr>
    <w:rPr>
      <w:b/>
      <w:bCs/>
      <w:color w:val="2E74B5" w:themeColor="accent1" w:themeShade="BF"/>
      <w:sz w:val="24"/>
    </w:rPr>
  </w:style>
  <w:style w:type="character" w:customStyle="1" w:styleId="ClosingChar">
    <w:name w:val="Closing Char"/>
    <w:basedOn w:val="DefaultParagraphFont"/>
    <w:link w:val="Closing"/>
    <w:uiPriority w:val="4"/>
    <w:rsid w:val="00147208"/>
    <w:rPr>
      <w:b/>
      <w:bCs/>
      <w:color w:val="2E74B5" w:themeColor="accent1" w:themeShade="BF"/>
      <w:sz w:val="24"/>
    </w:rPr>
  </w:style>
  <w:style w:type="paragraph" w:customStyle="1" w:styleId="Organization">
    <w:name w:val="Organization"/>
    <w:basedOn w:val="Normal"/>
    <w:next w:val="Normal"/>
    <w:uiPriority w:val="4"/>
    <w:qFormat/>
    <w:rsid w:val="00591137"/>
    <w:pPr>
      <w:spacing w:before="84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qFormat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table" w:styleId="TableGridLight">
    <w:name w:val="Grid Table Light"/>
    <w:basedOn w:val="TableNormal"/>
    <w:uiPriority w:val="40"/>
    <w:rsid w:val="000633F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A%20PC1\AppData\Roaming\Microsoft\Templates\Business%20sales%20invoi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29F5CE149F45AD87E76946486E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808A9-FF4D-4A2F-AB7E-20C35CA2D187}"/>
      </w:docPartPr>
      <w:docPartBody>
        <w:p w:rsidR="00873527" w:rsidRDefault="00B70625">
          <w:pPr>
            <w:pStyle w:val="6D29F5CE149F45AD87E76946486EE6BE"/>
          </w:pPr>
          <w:r w:rsidRPr="00591137">
            <w:t>Qty.</w:t>
          </w:r>
        </w:p>
      </w:docPartBody>
    </w:docPart>
    <w:docPart>
      <w:docPartPr>
        <w:name w:val="0D94955804AA44918930A12CB79E4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E12A6-8D0F-49D7-B74F-B25C4AE26365}"/>
      </w:docPartPr>
      <w:docPartBody>
        <w:p w:rsidR="00873527" w:rsidRDefault="00B70625">
          <w:pPr>
            <w:pStyle w:val="0D94955804AA44918930A12CB79E4FB7"/>
          </w:pPr>
          <w:r w:rsidRPr="00591137">
            <w:t>Happiest Valley Farms</w:t>
          </w:r>
        </w:p>
      </w:docPartBody>
    </w:docPart>
    <w:docPart>
      <w:docPartPr>
        <w:name w:val="E441D96E9B204EBBAB27F6039AD79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EF436-E049-4A28-8FD0-F16B11564504}"/>
      </w:docPartPr>
      <w:docPartBody>
        <w:p w:rsidR="00873527" w:rsidRDefault="00B70625" w:rsidP="00B70625">
          <w:pPr>
            <w:pStyle w:val="E441D96E9B204EBBAB27F6039AD79123"/>
          </w:pPr>
          <w:r w:rsidRPr="0065347E">
            <w:t>Invoice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25"/>
    <w:rsid w:val="002065FF"/>
    <w:rsid w:val="00231DBA"/>
    <w:rsid w:val="00255418"/>
    <w:rsid w:val="00366370"/>
    <w:rsid w:val="004B6274"/>
    <w:rsid w:val="006B734D"/>
    <w:rsid w:val="007357E2"/>
    <w:rsid w:val="007F538C"/>
    <w:rsid w:val="00873527"/>
    <w:rsid w:val="00A233E4"/>
    <w:rsid w:val="00A554C4"/>
    <w:rsid w:val="00AB0569"/>
    <w:rsid w:val="00B70625"/>
    <w:rsid w:val="00BD59F0"/>
    <w:rsid w:val="00C77921"/>
    <w:rsid w:val="00D04412"/>
    <w:rsid w:val="00DA1AFA"/>
    <w:rsid w:val="00DE2A42"/>
    <w:rsid w:val="00E75439"/>
    <w:rsid w:val="00F156CC"/>
    <w:rsid w:val="00F94B43"/>
    <w:rsid w:val="00F9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420" w:lineRule="exact"/>
    </w:pPr>
    <w:rPr>
      <w:rFonts w:asciiTheme="majorHAnsi" w:eastAsiaTheme="majorEastAsia" w:hAnsiTheme="majorHAnsi" w:cstheme="majorBidi"/>
      <w:caps/>
      <w:color w:val="0A2F41" w:themeColor="accent1" w:themeShade="80"/>
      <w:kern w:val="28"/>
      <w:sz w:val="38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0A2F41" w:themeColor="accent1" w:themeShade="80"/>
      <w:kern w:val="28"/>
      <w:sz w:val="38"/>
      <w:szCs w:val="20"/>
      <w:lang w:val="en-US" w:eastAsia="ja-JP"/>
    </w:rPr>
  </w:style>
  <w:style w:type="paragraph" w:customStyle="1" w:styleId="6D29F5CE149F45AD87E76946486EE6BE">
    <w:name w:val="6D29F5CE149F45AD87E76946486EE6BE"/>
  </w:style>
  <w:style w:type="paragraph" w:customStyle="1" w:styleId="0D94955804AA44918930A12CB79E4FB7">
    <w:name w:val="0D94955804AA44918930A12CB79E4FB7"/>
  </w:style>
  <w:style w:type="paragraph" w:customStyle="1" w:styleId="E441D96E9B204EBBAB27F6039AD79123">
    <w:name w:val="E441D96E9B204EBBAB27F6039AD79123"/>
    <w:rsid w:val="00B70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92511CC207DD46BA6865A88C67E08E" ma:contentTypeVersion="12" ma:contentTypeDescription="Create a new document." ma:contentTypeScope="" ma:versionID="9828a46f0648ce0bde5d47ceafb82852">
  <xsd:schema xmlns:xsd="http://www.w3.org/2001/XMLSchema" xmlns:xs="http://www.w3.org/2001/XMLSchema" xmlns:p="http://schemas.microsoft.com/office/2006/metadata/properties" xmlns:ns2="41b3ee63-480b-4564-8407-d2762f6697e4" xmlns:ns3="9c09168f-4bb0-4902-824f-5f2215e5706b" targetNamespace="http://schemas.microsoft.com/office/2006/metadata/properties" ma:root="true" ma:fieldsID="97fabee9a04f4edc55434bad469d0a16" ns2:_="" ns3:_="">
    <xsd:import namespace="41b3ee63-480b-4564-8407-d2762f6697e4"/>
    <xsd:import namespace="9c09168f-4bb0-4902-824f-5f2215e570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3ee63-480b-4564-8407-d2762f669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7c42a13-e7c9-4223-9896-2bd13d35b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9168f-4bb0-4902-824f-5f2215e5706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eb3873-9569-4a5b-9295-820f6f6c4cc0}" ma:internalName="TaxCatchAll" ma:showField="CatchAllData" ma:web="9c09168f-4bb0-4902-824f-5f2215e57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b3ee63-480b-4564-8407-d2762f6697e4">
      <Terms xmlns="http://schemas.microsoft.com/office/infopath/2007/PartnerControls"/>
    </lcf76f155ced4ddcb4097134ff3c332f>
    <TaxCatchAll xmlns="9c09168f-4bb0-4902-824f-5f2215e5706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FB8CC3-F4F0-464C-AACA-A8E676BB7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3ee63-480b-4564-8407-d2762f6697e4"/>
    <ds:schemaRef ds:uri="9c09168f-4bb0-4902-824f-5f2215e57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920CCC-7971-4980-8B94-C0D74CBC4C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F0ACC9-2D1A-44A7-BC7A-D7A43A58C4EE}">
  <ds:schemaRefs>
    <ds:schemaRef ds:uri="http://schemas.microsoft.com/office/2006/metadata/properties"/>
    <ds:schemaRef ds:uri="http://schemas.microsoft.com/office/infopath/2007/PartnerControls"/>
    <ds:schemaRef ds:uri="41b3ee63-480b-4564-8407-d2762f6697e4"/>
    <ds:schemaRef ds:uri="9c09168f-4bb0-4902-824f-5f2215e5706b"/>
  </ds:schemaRefs>
</ds:datastoreItem>
</file>

<file path=customXml/itemProps4.xml><?xml version="1.0" encoding="utf-8"?>
<ds:datastoreItem xmlns:ds="http://schemas.openxmlformats.org/officeDocument/2006/customXml" ds:itemID="{CAED7E39-1D0B-4FB6-B926-433E7A52DAD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Business sales invoice</Template>
  <TotalTime>154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Miranda Bigg</cp:lastModifiedBy>
  <cp:revision>108</cp:revision>
  <cp:lastPrinted>2026-09-09T03:46:00Z</cp:lastPrinted>
  <dcterms:created xsi:type="dcterms:W3CDTF">2023-03-21T02:41:00Z</dcterms:created>
  <dcterms:modified xsi:type="dcterms:W3CDTF">2026-09-09T03:51:00Z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0x0101008E92511CC207DD46BA6865A88C67E08E</vt:lpwstr>
  </property>
  <property fmtid="{D5CDD505-2E9C-101B-9397-08002B2CF9AE}" pid="3" name="Order">
    <vt:r8>2501000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